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74773B" w14:textId="77777777" w:rsidR="00974FE6" w:rsidRPr="00922270" w:rsidRDefault="00974FE6">
      <w:pPr>
        <w:pStyle w:val="Name"/>
        <w:rPr>
          <w:rFonts w:ascii="Arial" w:hAnsi="Arial" w:cs="Arial"/>
        </w:rPr>
      </w:pPr>
      <w:r w:rsidRPr="00922270">
        <w:rPr>
          <w:rFonts w:ascii="Arial" w:hAnsi="Arial" w:cs="Arial"/>
        </w:rPr>
        <w:t>VALERIA</w:t>
      </w:r>
    </w:p>
    <w:p w14:paraId="386322E5" w14:textId="1C861B3B" w:rsidR="00A96CAB" w:rsidRDefault="00974FE6" w:rsidP="009F757E">
      <w:pPr>
        <w:pStyle w:val="Name"/>
        <w:rPr>
          <w:rFonts w:ascii="Arial" w:hAnsi="Arial" w:cs="Arial"/>
        </w:rPr>
      </w:pPr>
      <w:r w:rsidRPr="00922270">
        <w:rPr>
          <w:rFonts w:ascii="Arial" w:hAnsi="Arial" w:cs="Arial"/>
        </w:rPr>
        <w:t>GONZALES</w:t>
      </w:r>
    </w:p>
    <w:p w14:paraId="5FCF5C9B" w14:textId="77777777" w:rsidR="009F757E" w:rsidRPr="00922270" w:rsidRDefault="009F757E" w:rsidP="009F757E">
      <w:pPr>
        <w:pStyle w:val="Name"/>
        <w:rPr>
          <w:rFonts w:ascii="Arial" w:hAnsi="Arial" w:cs="Arial"/>
        </w:rPr>
      </w:pPr>
    </w:p>
    <w:p w14:paraId="5A6A92D3" w14:textId="77777777" w:rsidR="00A96CAB" w:rsidRPr="00922270" w:rsidRDefault="00583262">
      <w:pPr>
        <w:pStyle w:val="Heading1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819804518"/>
          <w:placeholder>
            <w:docPart w:val="559EED7BEDD26B4BB9E86530DDFC8230"/>
          </w:placeholder>
          <w:temporary/>
          <w:showingPlcHdr/>
          <w15:appearance w15:val="hidden"/>
        </w:sdtPr>
        <w:sdtEndPr/>
        <w:sdtContent>
          <w:r w:rsidR="00C84A50" w:rsidRPr="002C248D">
            <w:rPr>
              <w:rFonts w:ascii="Arial" w:hAnsi="Arial" w:cs="Arial"/>
              <w:sz w:val="28"/>
              <w:szCs w:val="28"/>
            </w:rPr>
            <w:t>Skills Summary</w:t>
          </w:r>
        </w:sdtContent>
      </w:sdt>
    </w:p>
    <w:p w14:paraId="54558044" w14:textId="77777777" w:rsidR="00A96CAB" w:rsidRPr="00922270" w:rsidRDefault="0023063A">
      <w:pPr>
        <w:spacing w:after="180"/>
        <w:rPr>
          <w:rFonts w:ascii="Arial" w:hAnsi="Arial" w:cs="Arial"/>
        </w:rPr>
      </w:pPr>
      <w:r w:rsidRPr="00922270">
        <w:rPr>
          <w:rFonts w:ascii="Arial" w:hAnsi="Arial" w:cs="Arial"/>
        </w:rPr>
        <w:t>Committed and motivated office clerk with exceptional customer service and decision-making skills, strong work ethic, professional demeanor and great initiative. Proficient at quickly learning new procedures and taking ownership and diverse projects.</w:t>
      </w:r>
    </w:p>
    <w:p w14:paraId="69D0C959" w14:textId="77777777" w:rsidR="00FC4447" w:rsidRPr="00922270" w:rsidRDefault="00583262" w:rsidP="00FC4447">
      <w:pPr>
        <w:pStyle w:val="Heading1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150367223"/>
          <w:placeholder>
            <w:docPart w:val="1F89C30D22B671439E5343B3B48366EE"/>
          </w:placeholder>
          <w:temporary/>
          <w:showingPlcHdr/>
          <w15:appearance w15:val="hidden"/>
        </w:sdtPr>
        <w:sdtEndPr/>
        <w:sdtContent>
          <w:r w:rsidR="00C84A50" w:rsidRPr="00922270">
            <w:rPr>
              <w:rFonts w:ascii="Arial" w:hAnsi="Arial" w:cs="Arial"/>
              <w:sz w:val="32"/>
              <w:szCs w:val="32"/>
            </w:rPr>
            <w:t>Education</w:t>
          </w:r>
        </w:sdtContent>
      </w:sdt>
    </w:p>
    <w:p w14:paraId="226BC4F1" w14:textId="6231B749" w:rsidR="000838C6" w:rsidRPr="00922270" w:rsidRDefault="4F299D6C" w:rsidP="00426834">
      <w:pPr>
        <w:pStyle w:val="Heading2"/>
        <w:rPr>
          <w:rFonts w:ascii="Arial" w:hAnsi="Arial" w:cs="Arial"/>
        </w:rPr>
      </w:pPr>
      <w:r w:rsidRPr="4F299D6C">
        <w:rPr>
          <w:rFonts w:ascii="Arial" w:hAnsi="Arial" w:cs="Arial"/>
        </w:rPr>
        <w:t>General- AA / FSW</w:t>
      </w:r>
    </w:p>
    <w:p w14:paraId="29375C86" w14:textId="58A70A47" w:rsidR="00311E2D" w:rsidRPr="00922270" w:rsidRDefault="4F299D6C" w:rsidP="00426834">
      <w:pPr>
        <w:pStyle w:val="Heading2"/>
        <w:rPr>
          <w:rFonts w:ascii="Arial" w:hAnsi="Arial" w:cs="Arial"/>
          <w:b w:val="0"/>
        </w:rPr>
      </w:pPr>
      <w:r w:rsidRPr="4F299D6C">
        <w:rPr>
          <w:rFonts w:ascii="Arial" w:hAnsi="Arial" w:cs="Arial"/>
        </w:rPr>
        <w:t>Business Administration / UAGRM</w:t>
      </w:r>
    </w:p>
    <w:p w14:paraId="718EE1A2" w14:textId="1C739637" w:rsidR="00A96CAB" w:rsidRDefault="00583262" w:rsidP="00195796">
      <w:pPr>
        <w:pStyle w:val="Heading1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617349259"/>
          <w:placeholder>
            <w:docPart w:val="444F394AA33616488AA2E0214BAF7DA2"/>
          </w:placeholder>
          <w:temporary/>
          <w:showingPlcHdr/>
          <w15:appearance w15:val="hidden"/>
        </w:sdtPr>
        <w:sdtEndPr/>
        <w:sdtContent>
          <w:r w:rsidR="00C84A50" w:rsidRPr="00922270">
            <w:rPr>
              <w:rFonts w:ascii="Arial" w:hAnsi="Arial" w:cs="Arial"/>
              <w:sz w:val="32"/>
              <w:szCs w:val="32"/>
            </w:rPr>
            <w:t>Experience</w:t>
          </w:r>
        </w:sdtContent>
      </w:sdt>
    </w:p>
    <w:p w14:paraId="3AF06A9A" w14:textId="125AE0EC" w:rsidR="003203C1" w:rsidRPr="003203C1" w:rsidRDefault="003203C1" w:rsidP="00D61519">
      <w:pPr>
        <w:rPr>
          <w:rFonts w:ascii="Arial" w:hAnsi="Arial" w:cs="Arial"/>
        </w:rPr>
      </w:pPr>
      <w:r>
        <w:rPr>
          <w:rFonts w:ascii="Arial" w:hAnsi="Arial" w:cs="Arial"/>
        </w:rPr>
        <w:t xml:space="preserve">JAN </w:t>
      </w:r>
      <w:r w:rsidRPr="00922270">
        <w:rPr>
          <w:rFonts w:ascii="Arial" w:hAnsi="Arial" w:cs="Arial"/>
        </w:rPr>
        <w:t xml:space="preserve">2019 – </w:t>
      </w:r>
      <w:r>
        <w:rPr>
          <w:rFonts w:ascii="Arial" w:hAnsi="Arial" w:cs="Arial"/>
        </w:rPr>
        <w:t>NOW</w:t>
      </w:r>
    </w:p>
    <w:p w14:paraId="237D2E42" w14:textId="18EB6462" w:rsidR="00017AC1" w:rsidRDefault="00017AC1" w:rsidP="00D6151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EVENT COORDINATOR </w:t>
      </w:r>
      <w:r w:rsidRPr="00922270">
        <w:rPr>
          <w:rFonts w:ascii="Arial" w:hAnsi="Arial" w:cs="Arial"/>
          <w:b/>
        </w:rPr>
        <w:t xml:space="preserve">/ </w:t>
      </w:r>
      <w:r w:rsidR="002D6D0D">
        <w:rPr>
          <w:rFonts w:ascii="Arial" w:hAnsi="Arial" w:cs="Arial"/>
          <w:b/>
        </w:rPr>
        <w:t xml:space="preserve">PERRINE </w:t>
      </w:r>
      <w:r w:rsidR="003203C1">
        <w:rPr>
          <w:rFonts w:ascii="Arial" w:hAnsi="Arial" w:cs="Arial"/>
          <w:b/>
        </w:rPr>
        <w:t>ENTERPRISES</w:t>
      </w:r>
      <w:r w:rsidR="000970D8">
        <w:rPr>
          <w:rFonts w:ascii="Arial" w:hAnsi="Arial" w:cs="Arial"/>
          <w:b/>
        </w:rPr>
        <w:t>.</w:t>
      </w:r>
    </w:p>
    <w:p w14:paraId="6C5D45EA" w14:textId="18201B44" w:rsidR="00710DDE" w:rsidRPr="008E6CF2" w:rsidRDefault="00E43AA5" w:rsidP="00D61519">
      <w:pPr>
        <w:rPr>
          <w:rFonts w:ascii="Arial" w:hAnsi="Arial" w:cs="Arial"/>
        </w:rPr>
      </w:pPr>
      <w:r w:rsidRPr="00922270">
        <w:rPr>
          <w:rFonts w:ascii="Arial" w:hAnsi="Arial" w:cs="Arial"/>
        </w:rPr>
        <w:t xml:space="preserve">• </w:t>
      </w:r>
      <w:r w:rsidR="00710DDE">
        <w:rPr>
          <w:rFonts w:ascii="Arial" w:hAnsi="Arial" w:cs="Arial"/>
        </w:rPr>
        <w:t>Monitor event progress and performance.</w:t>
      </w:r>
    </w:p>
    <w:p w14:paraId="1FB38055" w14:textId="5CBF9CFD" w:rsidR="00EF6C21" w:rsidRPr="00EF6C21" w:rsidRDefault="00EF6C21" w:rsidP="00D61519">
      <w:pPr>
        <w:rPr>
          <w:rFonts w:ascii="Arial" w:hAnsi="Arial" w:cs="Arial"/>
        </w:rPr>
      </w:pPr>
      <w:r w:rsidRPr="00922270">
        <w:rPr>
          <w:rFonts w:ascii="Arial" w:hAnsi="Arial" w:cs="Arial"/>
        </w:rPr>
        <w:t xml:space="preserve">• </w:t>
      </w:r>
      <w:r w:rsidR="00937CB9" w:rsidRPr="00937CB9">
        <w:rPr>
          <w:rFonts w:ascii="Arial" w:hAnsi="Arial" w:cs="Arial"/>
        </w:rPr>
        <w:t>Keep inventory of all events materials and make sure they are kept up to standards</w:t>
      </w:r>
      <w:r w:rsidR="00C95EA3">
        <w:rPr>
          <w:rFonts w:ascii="Arial" w:hAnsi="Arial" w:cs="Arial"/>
        </w:rPr>
        <w:t>.</w:t>
      </w:r>
    </w:p>
    <w:p w14:paraId="76B55AD0" w14:textId="388B9165" w:rsidR="00AE6C75" w:rsidRDefault="000970D8" w:rsidP="00D61519">
      <w:pPr>
        <w:rPr>
          <w:rFonts w:ascii="Arial" w:hAnsi="Arial" w:cs="Arial"/>
        </w:rPr>
      </w:pPr>
      <w:r w:rsidRPr="00922270">
        <w:rPr>
          <w:rFonts w:ascii="Arial" w:hAnsi="Arial" w:cs="Arial"/>
        </w:rPr>
        <w:t xml:space="preserve">• </w:t>
      </w:r>
      <w:r w:rsidR="009F389B" w:rsidRPr="009F389B">
        <w:rPr>
          <w:rFonts w:ascii="Arial" w:hAnsi="Arial" w:cs="Arial"/>
        </w:rPr>
        <w:t>Assist in management of events social media feeds, including Faceboo</w:t>
      </w:r>
      <w:r w:rsidR="00AE6C75">
        <w:rPr>
          <w:rFonts w:ascii="Arial" w:hAnsi="Arial" w:cs="Arial"/>
        </w:rPr>
        <w:t>k.</w:t>
      </w:r>
    </w:p>
    <w:p w14:paraId="195674DB" w14:textId="0F7830D7" w:rsidR="00017AC1" w:rsidRPr="00771A9E" w:rsidRDefault="00771A9E" w:rsidP="00017AC1">
      <w:pPr>
        <w:rPr>
          <w:rFonts w:ascii="Arial" w:hAnsi="Arial" w:cs="Arial"/>
        </w:rPr>
      </w:pPr>
      <w:r w:rsidRPr="00922270">
        <w:rPr>
          <w:rFonts w:ascii="Arial" w:hAnsi="Arial" w:cs="Arial"/>
        </w:rPr>
        <w:t xml:space="preserve">• </w:t>
      </w:r>
      <w:r w:rsidR="00EF6C21" w:rsidRPr="00EF6C21">
        <w:rPr>
          <w:rFonts w:ascii="Arial" w:hAnsi="Arial" w:cs="Arial"/>
        </w:rPr>
        <w:t>Manages event attendee management, coordination of food &amp; beverage, audio/visual, transportation, hotel and on-site support for meetings and events</w:t>
      </w:r>
      <w:r w:rsidR="00323ABF">
        <w:rPr>
          <w:rFonts w:ascii="Arial" w:hAnsi="Arial" w:cs="Arial"/>
        </w:rPr>
        <w:t>.</w:t>
      </w:r>
    </w:p>
    <w:p w14:paraId="001438DE" w14:textId="77777777" w:rsidR="00017AC1" w:rsidRPr="00017AC1" w:rsidRDefault="00017AC1" w:rsidP="00017AC1"/>
    <w:p w14:paraId="336ECB7C" w14:textId="27807BBC" w:rsidR="009F2748" w:rsidRPr="00922270" w:rsidRDefault="00425448" w:rsidP="00EA550B">
      <w:pPr>
        <w:rPr>
          <w:rFonts w:ascii="Arial" w:hAnsi="Arial" w:cs="Arial"/>
        </w:rPr>
      </w:pPr>
      <w:r w:rsidRPr="00922270">
        <w:rPr>
          <w:rFonts w:ascii="Arial" w:hAnsi="Arial" w:cs="Arial"/>
        </w:rPr>
        <w:t xml:space="preserve"> </w:t>
      </w:r>
      <w:r w:rsidR="00612B50">
        <w:rPr>
          <w:rFonts w:ascii="Arial" w:hAnsi="Arial" w:cs="Arial"/>
        </w:rPr>
        <w:t xml:space="preserve">JAN </w:t>
      </w:r>
      <w:r w:rsidRPr="00922270">
        <w:rPr>
          <w:rFonts w:ascii="Arial" w:hAnsi="Arial" w:cs="Arial"/>
        </w:rPr>
        <w:t xml:space="preserve">2019 – </w:t>
      </w:r>
      <w:r w:rsidR="00C6154A">
        <w:rPr>
          <w:rFonts w:ascii="Arial" w:hAnsi="Arial" w:cs="Arial"/>
        </w:rPr>
        <w:t>JAN 2020</w:t>
      </w:r>
    </w:p>
    <w:p w14:paraId="466D3DF7" w14:textId="77777777" w:rsidR="00425448" w:rsidRPr="00922270" w:rsidRDefault="00425448" w:rsidP="00EA550B">
      <w:pPr>
        <w:rPr>
          <w:rFonts w:ascii="Arial" w:hAnsi="Arial" w:cs="Arial"/>
        </w:rPr>
      </w:pPr>
      <w:r w:rsidRPr="00922270">
        <w:rPr>
          <w:rFonts w:ascii="Arial" w:hAnsi="Arial" w:cs="Arial"/>
          <w:b/>
        </w:rPr>
        <w:t xml:space="preserve">ADMINISTRATIVE </w:t>
      </w:r>
      <w:r w:rsidR="00955E25" w:rsidRPr="00922270">
        <w:rPr>
          <w:rFonts w:ascii="Arial" w:hAnsi="Arial" w:cs="Arial"/>
          <w:b/>
        </w:rPr>
        <w:t xml:space="preserve">ASSISTANT / GULF COAST COMM. </w:t>
      </w:r>
    </w:p>
    <w:p w14:paraId="0F456BDF" w14:textId="77777777" w:rsidR="009D7FFA" w:rsidRPr="00922270" w:rsidRDefault="009F2748" w:rsidP="009F2748">
      <w:pPr>
        <w:rPr>
          <w:rFonts w:ascii="Arial" w:hAnsi="Arial" w:cs="Arial"/>
        </w:rPr>
      </w:pPr>
      <w:r w:rsidRPr="00922270">
        <w:rPr>
          <w:rFonts w:ascii="Arial" w:hAnsi="Arial" w:cs="Arial"/>
        </w:rPr>
        <w:t>•</w:t>
      </w:r>
      <w:r w:rsidR="00A71CFA" w:rsidRPr="00922270">
        <w:rPr>
          <w:rFonts w:ascii="Arial" w:hAnsi="Arial" w:cs="Arial"/>
        </w:rPr>
        <w:t xml:space="preserve"> Scheduled and coordinated meetings, appointments and travel </w:t>
      </w:r>
      <w:r w:rsidR="009D7FFA" w:rsidRPr="00922270">
        <w:rPr>
          <w:rFonts w:ascii="Arial" w:hAnsi="Arial" w:cs="Arial"/>
        </w:rPr>
        <w:t xml:space="preserve">arrangements for supervisors. </w:t>
      </w:r>
    </w:p>
    <w:p w14:paraId="145EFA67" w14:textId="77777777" w:rsidR="009F6C52" w:rsidRPr="00922270" w:rsidRDefault="009F6C52" w:rsidP="009F2748">
      <w:pPr>
        <w:rPr>
          <w:rFonts w:ascii="Arial" w:hAnsi="Arial" w:cs="Arial"/>
        </w:rPr>
      </w:pPr>
      <w:r w:rsidRPr="00922270">
        <w:rPr>
          <w:rFonts w:ascii="Arial" w:hAnsi="Arial" w:cs="Arial"/>
        </w:rPr>
        <w:t>• Track all money received and prepare deposits.</w:t>
      </w:r>
    </w:p>
    <w:p w14:paraId="29963B88" w14:textId="77777777" w:rsidR="00A71CFA" w:rsidRPr="00922270" w:rsidRDefault="00A71CFA" w:rsidP="009F2748">
      <w:pPr>
        <w:rPr>
          <w:rFonts w:ascii="Arial" w:hAnsi="Arial" w:cs="Arial"/>
        </w:rPr>
      </w:pPr>
      <w:r w:rsidRPr="00922270">
        <w:rPr>
          <w:rFonts w:ascii="Arial" w:hAnsi="Arial" w:cs="Arial"/>
        </w:rPr>
        <w:t>•</w:t>
      </w:r>
      <w:r w:rsidR="009D7FFA" w:rsidRPr="00922270">
        <w:rPr>
          <w:rFonts w:ascii="Arial" w:hAnsi="Arial" w:cs="Arial"/>
        </w:rPr>
        <w:t xml:space="preserve"> </w:t>
      </w:r>
      <w:r w:rsidR="00760557" w:rsidRPr="00922270">
        <w:rPr>
          <w:rFonts w:ascii="Arial" w:hAnsi="Arial" w:cs="Arial"/>
        </w:rPr>
        <w:t>Typed documents such as correspondence, drafts, memos and emails.</w:t>
      </w:r>
    </w:p>
    <w:p w14:paraId="58D56E9C" w14:textId="77777777" w:rsidR="00760557" w:rsidRPr="00922270" w:rsidRDefault="00760557" w:rsidP="009F2748">
      <w:pPr>
        <w:rPr>
          <w:rFonts w:ascii="Arial" w:hAnsi="Arial" w:cs="Arial"/>
        </w:rPr>
      </w:pPr>
      <w:r w:rsidRPr="00922270">
        <w:rPr>
          <w:rFonts w:ascii="Arial" w:hAnsi="Arial" w:cs="Arial"/>
        </w:rPr>
        <w:t xml:space="preserve">• </w:t>
      </w:r>
      <w:r w:rsidR="00DB7602" w:rsidRPr="00922270">
        <w:rPr>
          <w:rFonts w:ascii="Arial" w:hAnsi="Arial" w:cs="Arial"/>
        </w:rPr>
        <w:t>Answer customer questions about products, delivery contracts, and service options.</w:t>
      </w:r>
    </w:p>
    <w:p w14:paraId="0A37501D" w14:textId="77777777" w:rsidR="003044EC" w:rsidRPr="00922270" w:rsidRDefault="003044EC" w:rsidP="003044EC">
      <w:pPr>
        <w:rPr>
          <w:rFonts w:ascii="Arial" w:hAnsi="Arial" w:cs="Arial"/>
        </w:rPr>
      </w:pPr>
    </w:p>
    <w:p w14:paraId="672280D7" w14:textId="77777777" w:rsidR="00B07509" w:rsidRPr="00922270" w:rsidRDefault="00C326FB" w:rsidP="00B07509">
      <w:pPr>
        <w:rPr>
          <w:rFonts w:ascii="Arial" w:hAnsi="Arial" w:cs="Arial"/>
        </w:rPr>
      </w:pPr>
      <w:r w:rsidRPr="00922270">
        <w:rPr>
          <w:rFonts w:ascii="Arial" w:hAnsi="Arial" w:cs="Arial"/>
        </w:rPr>
        <w:t xml:space="preserve">FEB </w:t>
      </w:r>
      <w:r w:rsidR="00B07509" w:rsidRPr="00922270">
        <w:rPr>
          <w:rFonts w:ascii="Arial" w:hAnsi="Arial" w:cs="Arial"/>
        </w:rPr>
        <w:t>201</w:t>
      </w:r>
      <w:r w:rsidRPr="00922270">
        <w:rPr>
          <w:rFonts w:ascii="Arial" w:hAnsi="Arial" w:cs="Arial"/>
        </w:rPr>
        <w:t>7</w:t>
      </w:r>
      <w:r w:rsidR="00B07509" w:rsidRPr="00922270">
        <w:rPr>
          <w:rFonts w:ascii="Arial" w:hAnsi="Arial" w:cs="Arial"/>
        </w:rPr>
        <w:t xml:space="preserve"> – </w:t>
      </w:r>
      <w:r w:rsidR="006F7B42" w:rsidRPr="00922270">
        <w:rPr>
          <w:rFonts w:ascii="Arial" w:hAnsi="Arial" w:cs="Arial"/>
        </w:rPr>
        <w:t>A</w:t>
      </w:r>
      <w:r w:rsidR="008F2C3B" w:rsidRPr="00922270">
        <w:rPr>
          <w:rFonts w:ascii="Arial" w:hAnsi="Arial" w:cs="Arial"/>
        </w:rPr>
        <w:t>UG 2018</w:t>
      </w:r>
    </w:p>
    <w:p w14:paraId="60F94B59" w14:textId="311E9809" w:rsidR="00B07509" w:rsidRPr="00922270" w:rsidRDefault="00B07509" w:rsidP="00B07509">
      <w:pPr>
        <w:rPr>
          <w:rFonts w:ascii="Arial" w:hAnsi="Arial" w:cs="Arial"/>
          <w:b/>
        </w:rPr>
      </w:pPr>
      <w:r w:rsidRPr="00922270">
        <w:rPr>
          <w:rFonts w:ascii="Arial" w:hAnsi="Arial" w:cs="Arial"/>
          <w:b/>
        </w:rPr>
        <w:t>ACCOUNTS RECEIVABLE/PAYABLE</w:t>
      </w:r>
      <w:r w:rsidR="00161769" w:rsidRPr="00922270">
        <w:rPr>
          <w:rFonts w:ascii="Arial" w:hAnsi="Arial" w:cs="Arial"/>
          <w:b/>
        </w:rPr>
        <w:t xml:space="preserve"> &amp; INSIDE SALE</w:t>
      </w:r>
      <w:r w:rsidRPr="00922270">
        <w:rPr>
          <w:rFonts w:ascii="Arial" w:hAnsi="Arial" w:cs="Arial"/>
          <w:b/>
        </w:rPr>
        <w:t xml:space="preserve">, ADVANCED HURRICANE TECH </w:t>
      </w:r>
    </w:p>
    <w:p w14:paraId="0C8DF1BF" w14:textId="77777777" w:rsidR="00B07509" w:rsidRPr="00922270" w:rsidRDefault="00B07509" w:rsidP="00B07509">
      <w:pPr>
        <w:rPr>
          <w:rFonts w:ascii="Arial" w:hAnsi="Arial" w:cs="Arial"/>
        </w:rPr>
      </w:pPr>
      <w:r w:rsidRPr="00922270">
        <w:rPr>
          <w:rFonts w:ascii="Arial" w:hAnsi="Arial" w:cs="Arial"/>
        </w:rPr>
        <w:t>• Verified details of transactions, including funds available and total account balances.</w:t>
      </w:r>
    </w:p>
    <w:p w14:paraId="722FD3F4" w14:textId="77777777" w:rsidR="00B07509" w:rsidRPr="00922270" w:rsidRDefault="00B07509" w:rsidP="00B07509">
      <w:pPr>
        <w:rPr>
          <w:rFonts w:ascii="Arial" w:hAnsi="Arial" w:cs="Arial"/>
        </w:rPr>
      </w:pPr>
      <w:r w:rsidRPr="00922270">
        <w:rPr>
          <w:rFonts w:ascii="Arial" w:hAnsi="Arial" w:cs="Arial"/>
        </w:rPr>
        <w:t>• Research and resolve all payment problems.</w:t>
      </w:r>
    </w:p>
    <w:p w14:paraId="514CDB42" w14:textId="77777777" w:rsidR="00B07509" w:rsidRPr="00922270" w:rsidRDefault="00B07509" w:rsidP="00B07509">
      <w:pPr>
        <w:rPr>
          <w:rFonts w:ascii="Arial" w:hAnsi="Arial" w:cs="Arial"/>
        </w:rPr>
      </w:pPr>
      <w:r w:rsidRPr="00922270">
        <w:rPr>
          <w:rFonts w:ascii="Arial" w:hAnsi="Arial" w:cs="Arial"/>
        </w:rPr>
        <w:t>• Assisted management in developing effective accounts payable system.</w:t>
      </w:r>
    </w:p>
    <w:p w14:paraId="1C5857F8" w14:textId="77777777" w:rsidR="00B07509" w:rsidRPr="00922270" w:rsidRDefault="00B07509" w:rsidP="00B07509">
      <w:pPr>
        <w:rPr>
          <w:rFonts w:ascii="Arial" w:hAnsi="Arial" w:cs="Arial"/>
        </w:rPr>
      </w:pPr>
      <w:r w:rsidRPr="00922270">
        <w:rPr>
          <w:rFonts w:ascii="Arial" w:hAnsi="Arial" w:cs="Arial"/>
        </w:rPr>
        <w:t>• Enter customer payments into system on a daily basis.</w:t>
      </w:r>
    </w:p>
    <w:p w14:paraId="2D4EB793" w14:textId="77777777" w:rsidR="003032E4" w:rsidRPr="00922270" w:rsidRDefault="00B07509" w:rsidP="003032E4">
      <w:pPr>
        <w:rPr>
          <w:rFonts w:ascii="Arial" w:hAnsi="Arial" w:cs="Arial"/>
        </w:rPr>
      </w:pPr>
      <w:r w:rsidRPr="00922270">
        <w:rPr>
          <w:rFonts w:ascii="Arial" w:hAnsi="Arial" w:cs="Arial"/>
        </w:rPr>
        <w:lastRenderedPageBreak/>
        <w:t>• Track all money received and prepare deposits.</w:t>
      </w:r>
    </w:p>
    <w:p w14:paraId="25A3FC61" w14:textId="77777777" w:rsidR="003032E4" w:rsidRPr="00922270" w:rsidRDefault="003032E4" w:rsidP="003032E4">
      <w:pPr>
        <w:rPr>
          <w:rFonts w:ascii="Arial" w:hAnsi="Arial" w:cs="Arial"/>
        </w:rPr>
      </w:pPr>
      <w:r w:rsidRPr="00922270">
        <w:rPr>
          <w:rFonts w:ascii="Arial" w:hAnsi="Arial" w:cs="Arial"/>
        </w:rPr>
        <w:t>• Train new inside sale representatives on company rules and software systems for sale</w:t>
      </w:r>
    </w:p>
    <w:p w14:paraId="5B2C9BAF" w14:textId="77777777" w:rsidR="003032E4" w:rsidRPr="00922270" w:rsidRDefault="003032E4" w:rsidP="003032E4">
      <w:pPr>
        <w:rPr>
          <w:rFonts w:ascii="Arial" w:hAnsi="Arial" w:cs="Arial"/>
        </w:rPr>
      </w:pPr>
      <w:r w:rsidRPr="00922270">
        <w:rPr>
          <w:rFonts w:ascii="Arial" w:hAnsi="Arial" w:cs="Arial"/>
        </w:rPr>
        <w:t>tracking and order input.</w:t>
      </w:r>
    </w:p>
    <w:p w14:paraId="6118D99B" w14:textId="77777777" w:rsidR="003032E4" w:rsidRPr="00922270" w:rsidRDefault="003032E4" w:rsidP="00B07509">
      <w:pPr>
        <w:rPr>
          <w:rFonts w:ascii="Arial" w:hAnsi="Arial" w:cs="Arial"/>
        </w:rPr>
      </w:pPr>
      <w:r w:rsidRPr="00922270">
        <w:rPr>
          <w:rFonts w:ascii="Arial" w:hAnsi="Arial" w:cs="Arial"/>
        </w:rPr>
        <w:t>• Perform data entry to document and process manufacturing orders.</w:t>
      </w:r>
    </w:p>
    <w:p w14:paraId="5DAB6C7B" w14:textId="77777777" w:rsidR="00D80A8F" w:rsidRPr="00922270" w:rsidRDefault="00D80A8F" w:rsidP="00D80A8F">
      <w:pPr>
        <w:rPr>
          <w:rFonts w:ascii="Arial" w:hAnsi="Arial" w:cs="Arial"/>
        </w:rPr>
      </w:pPr>
    </w:p>
    <w:p w14:paraId="1CFACCBB" w14:textId="77777777" w:rsidR="00D80A8F" w:rsidRPr="00922270" w:rsidRDefault="00D80A8F" w:rsidP="00D80A8F">
      <w:pPr>
        <w:rPr>
          <w:rFonts w:ascii="Arial" w:hAnsi="Arial" w:cs="Arial"/>
        </w:rPr>
      </w:pPr>
      <w:r w:rsidRPr="00922270">
        <w:rPr>
          <w:rFonts w:ascii="Arial" w:hAnsi="Arial" w:cs="Arial"/>
        </w:rPr>
        <w:t>MAY 2016 – MAY 2018</w:t>
      </w:r>
    </w:p>
    <w:p w14:paraId="00B76B3A" w14:textId="7DBB4EA2" w:rsidR="00D80A8F" w:rsidRPr="00922270" w:rsidRDefault="00D80A8F" w:rsidP="00D80A8F">
      <w:pPr>
        <w:rPr>
          <w:rFonts w:ascii="Arial" w:hAnsi="Arial" w:cs="Arial"/>
          <w:b/>
        </w:rPr>
      </w:pPr>
      <w:r w:rsidRPr="00922270">
        <w:rPr>
          <w:rFonts w:ascii="Arial" w:hAnsi="Arial" w:cs="Arial"/>
          <w:b/>
        </w:rPr>
        <w:t xml:space="preserve">HOSTESS, </w:t>
      </w:r>
      <w:proofErr w:type="spellStart"/>
      <w:r w:rsidRPr="00922270">
        <w:rPr>
          <w:rFonts w:ascii="Arial" w:hAnsi="Arial" w:cs="Arial"/>
          <w:b/>
        </w:rPr>
        <w:t>BRICKTOP’S</w:t>
      </w:r>
      <w:proofErr w:type="spellEnd"/>
      <w:r w:rsidRPr="00922270">
        <w:rPr>
          <w:rFonts w:ascii="Arial" w:hAnsi="Arial" w:cs="Arial"/>
          <w:b/>
        </w:rPr>
        <w:t xml:space="preserve"> </w:t>
      </w:r>
    </w:p>
    <w:p w14:paraId="0E1C4AD5" w14:textId="77777777" w:rsidR="00D80A8F" w:rsidRPr="00922270" w:rsidRDefault="00D80A8F" w:rsidP="00D80A8F">
      <w:pPr>
        <w:rPr>
          <w:rFonts w:ascii="Arial" w:hAnsi="Arial" w:cs="Arial"/>
        </w:rPr>
      </w:pPr>
      <w:r w:rsidRPr="00922270">
        <w:rPr>
          <w:rFonts w:ascii="Arial" w:hAnsi="Arial" w:cs="Arial"/>
        </w:rPr>
        <w:t>• Manage in-person and telephone guest inquiries, customer service requests, and reservation bookings</w:t>
      </w:r>
    </w:p>
    <w:p w14:paraId="2C0CAD3A" w14:textId="77777777" w:rsidR="00D80A8F" w:rsidRPr="00922270" w:rsidRDefault="00D80A8F" w:rsidP="00D80A8F">
      <w:pPr>
        <w:rPr>
          <w:rFonts w:ascii="Arial" w:hAnsi="Arial" w:cs="Arial"/>
        </w:rPr>
      </w:pPr>
      <w:r w:rsidRPr="00922270">
        <w:rPr>
          <w:rFonts w:ascii="Arial" w:hAnsi="Arial" w:cs="Arial"/>
        </w:rPr>
        <w:t>• Monitored dining room and guest flow maximize table usage and minimize customers wait times.</w:t>
      </w:r>
    </w:p>
    <w:p w14:paraId="28EC2725" w14:textId="77777777" w:rsidR="00F35CAC" w:rsidRPr="00922270" w:rsidRDefault="00D80A8F" w:rsidP="00F35CAC">
      <w:pPr>
        <w:rPr>
          <w:rFonts w:ascii="Arial" w:hAnsi="Arial" w:cs="Arial"/>
        </w:rPr>
      </w:pPr>
      <w:r w:rsidRPr="00922270">
        <w:rPr>
          <w:rFonts w:ascii="Arial" w:hAnsi="Arial" w:cs="Arial"/>
        </w:rPr>
        <w:t>• Train new hosts and hostesses on service policies</w:t>
      </w:r>
    </w:p>
    <w:p w14:paraId="02EB378F" w14:textId="77777777" w:rsidR="00D80A8F" w:rsidRPr="00922270" w:rsidRDefault="00D80A8F" w:rsidP="00F35CAC">
      <w:pPr>
        <w:rPr>
          <w:rFonts w:ascii="Arial" w:hAnsi="Arial" w:cs="Arial"/>
        </w:rPr>
      </w:pPr>
    </w:p>
    <w:p w14:paraId="119D1453" w14:textId="77777777" w:rsidR="00195796" w:rsidRPr="00922270" w:rsidRDefault="00195796" w:rsidP="00195796">
      <w:pPr>
        <w:rPr>
          <w:rFonts w:ascii="Arial" w:hAnsi="Arial" w:cs="Arial"/>
        </w:rPr>
      </w:pPr>
      <w:r w:rsidRPr="00922270">
        <w:rPr>
          <w:rFonts w:ascii="Arial" w:hAnsi="Arial" w:cs="Arial"/>
        </w:rPr>
        <w:t>JAN 2013 – JAN 2014</w:t>
      </w:r>
    </w:p>
    <w:p w14:paraId="4037AC57" w14:textId="6956E5D6" w:rsidR="00195796" w:rsidRPr="00922270" w:rsidRDefault="00195796" w:rsidP="00195796">
      <w:pPr>
        <w:rPr>
          <w:rFonts w:ascii="Arial" w:hAnsi="Arial" w:cs="Arial"/>
          <w:b/>
        </w:rPr>
      </w:pPr>
      <w:r w:rsidRPr="00922270">
        <w:rPr>
          <w:rFonts w:ascii="Arial" w:hAnsi="Arial" w:cs="Arial"/>
          <w:b/>
        </w:rPr>
        <w:t>CUSTOMER SERVICE REPRESENTATIVE, GEEKS ON SITE</w:t>
      </w:r>
    </w:p>
    <w:p w14:paraId="3E62E933" w14:textId="77777777" w:rsidR="00195796" w:rsidRPr="00922270" w:rsidRDefault="00195796" w:rsidP="00195796">
      <w:pPr>
        <w:rPr>
          <w:rFonts w:ascii="Arial" w:hAnsi="Arial" w:cs="Arial"/>
        </w:rPr>
      </w:pPr>
      <w:r w:rsidRPr="00922270">
        <w:rPr>
          <w:rFonts w:ascii="Arial" w:hAnsi="Arial" w:cs="Arial"/>
        </w:rPr>
        <w:t>• Answer customer telephone calls regarding existing accounts.</w:t>
      </w:r>
    </w:p>
    <w:p w14:paraId="5CEBC406" w14:textId="77777777" w:rsidR="00195796" w:rsidRPr="00922270" w:rsidRDefault="00195796" w:rsidP="00195796">
      <w:pPr>
        <w:rPr>
          <w:rFonts w:ascii="Arial" w:hAnsi="Arial" w:cs="Arial"/>
        </w:rPr>
      </w:pPr>
      <w:r w:rsidRPr="00922270">
        <w:rPr>
          <w:rFonts w:ascii="Arial" w:hAnsi="Arial" w:cs="Arial"/>
        </w:rPr>
        <w:t>• Make requested policy and account changes.</w:t>
      </w:r>
    </w:p>
    <w:p w14:paraId="4C65A8CD" w14:textId="77777777" w:rsidR="00195796" w:rsidRPr="00922270" w:rsidRDefault="00195796" w:rsidP="00195796">
      <w:pPr>
        <w:rPr>
          <w:rFonts w:ascii="Arial" w:hAnsi="Arial" w:cs="Arial"/>
        </w:rPr>
      </w:pPr>
      <w:r w:rsidRPr="00922270">
        <w:rPr>
          <w:rFonts w:ascii="Arial" w:hAnsi="Arial" w:cs="Arial"/>
        </w:rPr>
        <w:t>• Respond to questions and concerns about service.</w:t>
      </w:r>
    </w:p>
    <w:p w14:paraId="5A8D3255" w14:textId="77777777" w:rsidR="00195796" w:rsidRPr="00922270" w:rsidRDefault="00195796" w:rsidP="00195796">
      <w:pPr>
        <w:rPr>
          <w:rFonts w:ascii="Arial" w:hAnsi="Arial" w:cs="Arial"/>
        </w:rPr>
      </w:pPr>
      <w:r w:rsidRPr="00922270">
        <w:rPr>
          <w:rFonts w:ascii="Arial" w:hAnsi="Arial" w:cs="Arial"/>
        </w:rPr>
        <w:t>• Answered customer service desk phone calls and routed calls appropriately.</w:t>
      </w:r>
    </w:p>
    <w:p w14:paraId="071489F4" w14:textId="77777777" w:rsidR="00195796" w:rsidRPr="00922270" w:rsidRDefault="00195796" w:rsidP="00195796">
      <w:pPr>
        <w:rPr>
          <w:rFonts w:ascii="Arial" w:hAnsi="Arial" w:cs="Arial"/>
        </w:rPr>
      </w:pPr>
      <w:r w:rsidRPr="00922270">
        <w:rPr>
          <w:rFonts w:ascii="Arial" w:hAnsi="Arial" w:cs="Arial"/>
        </w:rPr>
        <w:t>• Respond to service inquiries and coordinate resolutions with management and floor</w:t>
      </w:r>
    </w:p>
    <w:p w14:paraId="7F140DBC" w14:textId="77777777" w:rsidR="00195796" w:rsidRPr="00922270" w:rsidRDefault="00195796" w:rsidP="00195796">
      <w:pPr>
        <w:rPr>
          <w:rFonts w:ascii="Arial" w:hAnsi="Arial" w:cs="Arial"/>
        </w:rPr>
      </w:pPr>
      <w:r w:rsidRPr="00922270">
        <w:rPr>
          <w:rFonts w:ascii="Arial" w:hAnsi="Arial" w:cs="Arial"/>
        </w:rPr>
        <w:t xml:space="preserve">  associates.</w:t>
      </w:r>
    </w:p>
    <w:p w14:paraId="2CE7F030" w14:textId="77777777" w:rsidR="0027797D" w:rsidRPr="00922270" w:rsidRDefault="007F3C20" w:rsidP="0027797D">
      <w:pPr>
        <w:pStyle w:val="Heading1"/>
        <w:rPr>
          <w:rFonts w:ascii="Arial" w:hAnsi="Arial" w:cs="Arial"/>
        </w:rPr>
      </w:pPr>
      <w:r w:rsidRPr="00922270">
        <w:rPr>
          <w:rFonts w:ascii="Arial" w:hAnsi="Arial" w:cs="Arial"/>
        </w:rPr>
        <w:t>HIGHLIGHTS</w:t>
      </w:r>
    </w:p>
    <w:p w14:paraId="6A05A809" w14:textId="77777777" w:rsidR="00791DBF" w:rsidRDefault="00791DBF" w:rsidP="007F3C20">
      <w:pPr>
        <w:pStyle w:val="Heading1"/>
        <w:rPr>
          <w:rFonts w:ascii="Arial" w:hAnsi="Arial" w:cs="Arial"/>
          <w:b w:val="0"/>
          <w:sz w:val="22"/>
        </w:rPr>
      </w:pPr>
    </w:p>
    <w:p w14:paraId="20B0A100" w14:textId="77777777" w:rsidR="007F3C20" w:rsidRPr="00791DBF" w:rsidRDefault="007F3C20" w:rsidP="007F3C20">
      <w:pPr>
        <w:pStyle w:val="Heading1"/>
        <w:rPr>
          <w:rFonts w:ascii="Arial" w:hAnsi="Arial" w:cs="Arial"/>
          <w:b w:val="0"/>
          <w:sz w:val="22"/>
        </w:rPr>
      </w:pPr>
      <w:r w:rsidRPr="00791DBF">
        <w:rPr>
          <w:rFonts w:ascii="Arial" w:hAnsi="Arial" w:cs="Arial"/>
          <w:b w:val="0"/>
          <w:sz w:val="22"/>
        </w:rPr>
        <w:t>• Bilingual</w:t>
      </w:r>
    </w:p>
    <w:p w14:paraId="4896A80A" w14:textId="77777777" w:rsidR="007F3C20" w:rsidRPr="00791DBF" w:rsidRDefault="007F3C20" w:rsidP="007F3C20">
      <w:pPr>
        <w:pStyle w:val="Heading1"/>
        <w:rPr>
          <w:rFonts w:ascii="Arial" w:hAnsi="Arial" w:cs="Arial"/>
          <w:b w:val="0"/>
          <w:sz w:val="22"/>
        </w:rPr>
      </w:pPr>
      <w:r w:rsidRPr="00791DBF">
        <w:rPr>
          <w:rFonts w:ascii="Arial" w:hAnsi="Arial" w:cs="Arial"/>
          <w:b w:val="0"/>
          <w:sz w:val="22"/>
        </w:rPr>
        <w:t>• Hard-worker</w:t>
      </w:r>
    </w:p>
    <w:p w14:paraId="76E130C1" w14:textId="77777777" w:rsidR="007F3C20" w:rsidRPr="00791DBF" w:rsidRDefault="007F3C20" w:rsidP="007F3C20">
      <w:pPr>
        <w:pStyle w:val="Heading1"/>
        <w:rPr>
          <w:rFonts w:ascii="Arial" w:hAnsi="Arial" w:cs="Arial"/>
          <w:b w:val="0"/>
          <w:sz w:val="22"/>
        </w:rPr>
      </w:pPr>
      <w:r w:rsidRPr="00791DBF">
        <w:rPr>
          <w:rFonts w:ascii="Arial" w:hAnsi="Arial" w:cs="Arial"/>
          <w:b w:val="0"/>
          <w:sz w:val="22"/>
        </w:rPr>
        <w:t>• Invoicing and payments</w:t>
      </w:r>
    </w:p>
    <w:p w14:paraId="2C4C2509" w14:textId="77777777" w:rsidR="007F3C20" w:rsidRPr="00791DBF" w:rsidRDefault="007F3C20" w:rsidP="007F3C20">
      <w:pPr>
        <w:pStyle w:val="Heading1"/>
        <w:rPr>
          <w:rFonts w:ascii="Arial" w:hAnsi="Arial" w:cs="Arial"/>
          <w:b w:val="0"/>
          <w:sz w:val="22"/>
        </w:rPr>
      </w:pPr>
      <w:r w:rsidRPr="00791DBF">
        <w:rPr>
          <w:rFonts w:ascii="Arial" w:hAnsi="Arial" w:cs="Arial"/>
          <w:b w:val="0"/>
          <w:sz w:val="22"/>
        </w:rPr>
        <w:t>• Organized</w:t>
      </w:r>
    </w:p>
    <w:p w14:paraId="53D2C321" w14:textId="77777777" w:rsidR="007F3C20" w:rsidRPr="00791DBF" w:rsidRDefault="007F3C20" w:rsidP="007F3C20">
      <w:pPr>
        <w:pStyle w:val="Heading1"/>
        <w:rPr>
          <w:rFonts w:ascii="Arial" w:hAnsi="Arial" w:cs="Arial"/>
          <w:b w:val="0"/>
          <w:sz w:val="22"/>
        </w:rPr>
      </w:pPr>
      <w:r w:rsidRPr="00791DBF">
        <w:rPr>
          <w:rFonts w:ascii="Arial" w:hAnsi="Arial" w:cs="Arial"/>
          <w:b w:val="0"/>
          <w:sz w:val="22"/>
        </w:rPr>
        <w:t>• Customer relations</w:t>
      </w:r>
    </w:p>
    <w:p w14:paraId="3F51F1F4" w14:textId="77777777" w:rsidR="00096208" w:rsidRDefault="007F3C20" w:rsidP="00096208">
      <w:pPr>
        <w:pStyle w:val="Heading1"/>
        <w:rPr>
          <w:rFonts w:ascii="Arial" w:hAnsi="Arial" w:cs="Arial"/>
          <w:b w:val="0"/>
          <w:sz w:val="22"/>
        </w:rPr>
      </w:pPr>
      <w:r w:rsidRPr="00791DBF">
        <w:rPr>
          <w:rFonts w:ascii="Arial" w:hAnsi="Arial" w:cs="Arial"/>
          <w:b w:val="0"/>
          <w:sz w:val="22"/>
        </w:rPr>
        <w:t>• Working under pressure</w:t>
      </w:r>
    </w:p>
    <w:p w14:paraId="152A72DC" w14:textId="77777777" w:rsidR="00096208" w:rsidRPr="00096208" w:rsidRDefault="00096208" w:rsidP="00096208">
      <w:pPr>
        <w:pStyle w:val="Heading1"/>
        <w:rPr>
          <w:rFonts w:ascii="Arial" w:hAnsi="Arial" w:cs="Arial"/>
          <w:b w:val="0"/>
          <w:sz w:val="22"/>
        </w:rPr>
      </w:pPr>
      <w:r w:rsidRPr="00096208">
        <w:rPr>
          <w:rFonts w:ascii="Arial" w:hAnsi="Arial" w:cs="Arial"/>
          <w:b w:val="0"/>
          <w:sz w:val="22"/>
        </w:rPr>
        <w:t>• QuickBooks</w:t>
      </w:r>
    </w:p>
    <w:p w14:paraId="355CFED1" w14:textId="77777777" w:rsidR="00096208" w:rsidRPr="00096208" w:rsidRDefault="00096208" w:rsidP="00096208">
      <w:pPr>
        <w:pStyle w:val="Heading1"/>
        <w:rPr>
          <w:rFonts w:ascii="Arial" w:hAnsi="Arial" w:cs="Arial"/>
          <w:b w:val="0"/>
          <w:sz w:val="22"/>
        </w:rPr>
      </w:pPr>
      <w:r w:rsidRPr="00096208">
        <w:rPr>
          <w:rFonts w:ascii="Arial" w:hAnsi="Arial" w:cs="Arial"/>
          <w:b w:val="0"/>
          <w:sz w:val="22"/>
        </w:rPr>
        <w:t>• MS office</w:t>
      </w:r>
      <w:r>
        <w:rPr>
          <w:rFonts w:ascii="Arial" w:hAnsi="Arial" w:cs="Arial"/>
          <w:b w:val="0"/>
          <w:sz w:val="22"/>
        </w:rPr>
        <w:t xml:space="preserve"> </w:t>
      </w:r>
    </w:p>
    <w:p w14:paraId="46C9D1C4" w14:textId="77777777" w:rsidR="00096208" w:rsidRPr="00096208" w:rsidRDefault="00096208" w:rsidP="00096208">
      <w:pPr>
        <w:pStyle w:val="Heading1"/>
        <w:rPr>
          <w:rFonts w:ascii="Arial" w:hAnsi="Arial" w:cs="Arial"/>
          <w:b w:val="0"/>
          <w:sz w:val="22"/>
        </w:rPr>
      </w:pPr>
      <w:r w:rsidRPr="00096208">
        <w:rPr>
          <w:rFonts w:ascii="Arial" w:hAnsi="Arial" w:cs="Arial"/>
          <w:b w:val="0"/>
          <w:sz w:val="22"/>
        </w:rPr>
        <w:t>• Team leadership</w:t>
      </w:r>
    </w:p>
    <w:p w14:paraId="2E67EBF5" w14:textId="77777777" w:rsidR="00096208" w:rsidRPr="00096208" w:rsidRDefault="00096208" w:rsidP="00096208">
      <w:pPr>
        <w:pStyle w:val="Heading1"/>
        <w:rPr>
          <w:rFonts w:ascii="Arial" w:hAnsi="Arial" w:cs="Arial"/>
          <w:b w:val="0"/>
          <w:sz w:val="22"/>
        </w:rPr>
      </w:pPr>
      <w:r w:rsidRPr="00096208">
        <w:rPr>
          <w:rFonts w:ascii="Arial" w:hAnsi="Arial" w:cs="Arial"/>
          <w:b w:val="0"/>
          <w:sz w:val="22"/>
        </w:rPr>
        <w:t>• Document control</w:t>
      </w:r>
    </w:p>
    <w:p w14:paraId="3E98FD49" w14:textId="77777777" w:rsidR="00096208" w:rsidRPr="00096208" w:rsidRDefault="00096208" w:rsidP="00096208">
      <w:pPr>
        <w:pStyle w:val="Heading1"/>
        <w:rPr>
          <w:rFonts w:ascii="Arial" w:hAnsi="Arial" w:cs="Arial"/>
          <w:b w:val="0"/>
          <w:sz w:val="22"/>
        </w:rPr>
      </w:pPr>
      <w:r w:rsidRPr="00096208">
        <w:rPr>
          <w:rFonts w:ascii="Arial" w:hAnsi="Arial" w:cs="Arial"/>
          <w:b w:val="0"/>
          <w:sz w:val="22"/>
        </w:rPr>
        <w:t>• Complex problem solving</w:t>
      </w:r>
    </w:p>
    <w:p w14:paraId="0D4FAE85" w14:textId="77777777" w:rsidR="00096208" w:rsidRPr="00096208" w:rsidRDefault="00096208" w:rsidP="00096208">
      <w:pPr>
        <w:pStyle w:val="Heading1"/>
        <w:rPr>
          <w:rFonts w:ascii="Arial" w:hAnsi="Arial" w:cs="Arial"/>
          <w:b w:val="0"/>
          <w:sz w:val="22"/>
        </w:rPr>
      </w:pPr>
      <w:r w:rsidRPr="00096208">
        <w:rPr>
          <w:rFonts w:ascii="Arial" w:hAnsi="Arial" w:cs="Arial"/>
          <w:b w:val="0"/>
          <w:sz w:val="22"/>
        </w:rPr>
        <w:t>• Customer service</w:t>
      </w:r>
    </w:p>
    <w:p w14:paraId="34F6A28E" w14:textId="6020D876" w:rsidR="007F3C20" w:rsidRPr="00907A36" w:rsidRDefault="007F3C20" w:rsidP="007F3C20">
      <w:pPr>
        <w:pStyle w:val="Heading1"/>
      </w:pPr>
    </w:p>
    <w:p w14:paraId="72A3D3EC" w14:textId="77777777" w:rsidR="0027797D" w:rsidRPr="00922270" w:rsidRDefault="0027797D" w:rsidP="0027797D">
      <w:pPr>
        <w:rPr>
          <w:rFonts w:ascii="Arial" w:hAnsi="Arial" w:cs="Arial"/>
        </w:rPr>
      </w:pPr>
    </w:p>
    <w:p w14:paraId="6802922A" w14:textId="45BC281F" w:rsidR="00A96CAB" w:rsidRPr="00FF4DDD" w:rsidRDefault="00A96CAB" w:rsidP="006D038E">
      <w:pPr>
        <w:pStyle w:val="Heading1"/>
        <w:rPr>
          <w:rFonts w:ascii="Arial" w:hAnsi="Arial" w:cs="Arial"/>
          <w:b w:val="0"/>
          <w:sz w:val="22"/>
        </w:rPr>
      </w:pPr>
    </w:p>
    <w:sectPr w:rsidR="00A96CAB" w:rsidRPr="00FF4DDD">
      <w:headerReference w:type="default" r:id="rId7"/>
      <w:footerReference w:type="default" r:id="rId8"/>
      <w:headerReference w:type="first" r:id="rId9"/>
      <w:pgSz w:w="12240" w:h="15840"/>
      <w:pgMar w:top="1152" w:right="1123" w:bottom="1195" w:left="1123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47E8C6" w14:textId="77777777" w:rsidR="004920CA" w:rsidRDefault="004920CA">
      <w:pPr>
        <w:spacing w:after="0" w:line="240" w:lineRule="auto"/>
      </w:pPr>
      <w:r>
        <w:separator/>
      </w:r>
    </w:p>
  </w:endnote>
  <w:endnote w:type="continuationSeparator" w:id="0">
    <w:p w14:paraId="5AB5BD9D" w14:textId="77777777" w:rsidR="004920CA" w:rsidRDefault="004920CA">
      <w:pPr>
        <w:spacing w:after="0" w:line="240" w:lineRule="auto"/>
      </w:pPr>
      <w:r>
        <w:continuationSeparator/>
      </w:r>
    </w:p>
  </w:endnote>
  <w:endnote w:type="continuationNotice" w:id="1">
    <w:p w14:paraId="48DC45A5" w14:textId="77777777" w:rsidR="004920CA" w:rsidRDefault="004920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63307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03CBC8" w14:textId="77777777" w:rsidR="00A96CAB" w:rsidRDefault="00C84A5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887B34" w14:textId="77777777" w:rsidR="004920CA" w:rsidRDefault="004920CA">
      <w:pPr>
        <w:spacing w:after="0" w:line="240" w:lineRule="auto"/>
      </w:pPr>
      <w:r>
        <w:separator/>
      </w:r>
    </w:p>
  </w:footnote>
  <w:footnote w:type="continuationSeparator" w:id="0">
    <w:p w14:paraId="6C635EE1" w14:textId="77777777" w:rsidR="004920CA" w:rsidRDefault="004920CA">
      <w:pPr>
        <w:spacing w:after="0" w:line="240" w:lineRule="auto"/>
      </w:pPr>
      <w:r>
        <w:continuationSeparator/>
      </w:r>
    </w:p>
  </w:footnote>
  <w:footnote w:type="continuationNotice" w:id="1">
    <w:p w14:paraId="7F294179" w14:textId="77777777" w:rsidR="004920CA" w:rsidRDefault="004920C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F42589" w14:textId="77777777" w:rsidR="00A96CAB" w:rsidRDefault="00C84A50">
    <w:pPr>
      <w:pStyle w:val="Header"/>
    </w:pP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0AABAE1" wp14:editId="07777777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3200400" cy="10056322"/>
              <wp:effectExtent l="0" t="0" r="0" b="0"/>
              <wp:wrapNone/>
              <wp:docPr id="4" name="Group 4" title="Background graphic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0400" cy="10056322"/>
                        <a:chOff x="0" y="0"/>
                        <a:chExt cx="3200400" cy="10056322"/>
                      </a:xfrm>
                    </wpg:grpSpPr>
                    <wps:wsp>
                      <wps:cNvPr id="2" name="Rectangle 2"/>
                      <wps:cNvSpPr/>
                      <wps:spPr>
                        <a:xfrm>
                          <a:off x="0" y="0"/>
                          <a:ext cx="3200400" cy="192024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Rectangle 3"/>
                      <wps:cNvSpPr/>
                      <wps:spPr>
                        <a:xfrm>
                          <a:off x="0" y="9964882"/>
                          <a:ext cx="3200400" cy="9144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41200</wp14:pctWidth>
              </wp14:sizeRelH>
              <wp14:sizeRelV relativeFrom="page">
                <wp14:pctHeight>100000</wp14:pctHeight>
              </wp14:sizeRelV>
            </wp:anchor>
          </w:drawing>
        </mc:Choice>
        <mc:Fallback xmlns:wp14="http://schemas.microsoft.com/office/word/2010/wordml" xmlns:a="http://schemas.openxmlformats.org/drawingml/2006/main">
          <w:pict w14:anchorId="57795416">
            <v:group id="Group 4" style="position:absolute;margin-left:0;margin-top:0;width:252pt;height:791.85pt;z-index:251661312;mso-width-percent:412;mso-height-percent:1000;mso-position-horizontal:left;mso-position-horizontal-relative:margin;mso-position-vertical:top;mso-position-vertical-relative:page;mso-width-percent:412;mso-height-percent:1000" alt="Title: Background graphics" coordsize="32004,100563" o:spid="_x0000_s1026" w14:anchorId="1520870B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">
              <v:rect id="Rectangle 2" style="position:absolute;width:32004;height:1920;visibility:visible;mso-wrap-style:square;v-text-anchor:middle" o:spid="_x0000_s1027" fillcolor="#4b3a2e [3215]" stroked="f" strokeweight="1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"/>
              <v:rect id="Rectangle 3" style="position:absolute;top:99648;width:32004;height:915;visibility:visible;mso-wrap-style:square;v-text-anchor:middle" o:spid="_x0000_s1028" fillcolor="#4b3a2e [3215]" stroked="f" strokeweight="1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"/>
              <w10:wrap anchorx="margin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E55163" w14:textId="77777777" w:rsidR="00A96CAB" w:rsidRDefault="00C84A50">
    <w:pPr>
      <w:pStyle w:val="Header"/>
    </w:pP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4720E485" wp14:editId="07777777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3200400" cy="10056322"/>
              <wp:effectExtent l="0" t="0" r="0" b="0"/>
              <wp:wrapNone/>
              <wp:docPr id="5" name="Group 5" title="Background graphic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0400" cy="10056322"/>
                        <a:chOff x="0" y="0"/>
                        <a:chExt cx="3200400" cy="10056322"/>
                      </a:xfrm>
                    </wpg:grpSpPr>
                    <wps:wsp>
                      <wps:cNvPr id="6" name="Rectangle 6"/>
                      <wps:cNvSpPr/>
                      <wps:spPr>
                        <a:xfrm>
                          <a:off x="0" y="0"/>
                          <a:ext cx="3200400" cy="192024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tangle 7"/>
                      <wps:cNvSpPr/>
                      <wps:spPr>
                        <a:xfrm>
                          <a:off x="0" y="9964882"/>
                          <a:ext cx="3200400" cy="9144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41200</wp14:pctWidth>
              </wp14:sizeRelH>
              <wp14:sizeRelV relativeFrom="page">
                <wp14:pctHeight>100000</wp14:pctHeight>
              </wp14:sizeRelV>
            </wp:anchor>
          </w:drawing>
        </mc:Choice>
        <mc:Fallback xmlns:wp14="http://schemas.microsoft.com/office/word/2010/wordml" xmlns:a="http://schemas.openxmlformats.org/drawingml/2006/main">
          <w:pict w14:anchorId="002E5458">
            <v:group id="Group 5" style="position:absolute;margin-left:0;margin-top:0;width:252pt;height:791.85pt;z-index:251663360;mso-width-percent:412;mso-height-percent:1000;mso-position-horizontal:left;mso-position-horizontal-relative:margin;mso-position-vertical:top;mso-position-vertical-relative:page;mso-width-percent:412;mso-height-percent:1000" alt="Title: Background graphics" coordsize="32004,100563" o:spid="_x0000_s1026" w14:anchorId="7677FDCC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">
              <v:rect id="Rectangle 6" style="position:absolute;width:32004;height:1920;visibility:visible;mso-wrap-style:square;v-text-anchor:middle" o:spid="_x0000_s1027" fillcolor="#4b3a2e [3215]" stroked="f" strokeweight="1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"/>
              <v:rect id="Rectangle 7" style="position:absolute;top:99648;width:32004;height:915;visibility:visible;mso-wrap-style:square;v-text-anchor:middle" o:spid="_x0000_s1028" fillcolor="#4b3a2e [3215]" stroked="f" strokeweight="1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"/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DFF442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028F2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C4002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ED2B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BB8496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AEF4D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A6885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A42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750E6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D62E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AB6387"/>
    <w:multiLevelType w:val="hybridMultilevel"/>
    <w:tmpl w:val="DA62A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0D73D0"/>
    <w:multiLevelType w:val="hybridMultilevel"/>
    <w:tmpl w:val="6124F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B25010"/>
    <w:multiLevelType w:val="hybridMultilevel"/>
    <w:tmpl w:val="68B20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C81564"/>
    <w:multiLevelType w:val="hybridMultilevel"/>
    <w:tmpl w:val="8C58B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B357E3"/>
    <w:multiLevelType w:val="hybridMultilevel"/>
    <w:tmpl w:val="BBEA7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292B00"/>
    <w:multiLevelType w:val="hybridMultilevel"/>
    <w:tmpl w:val="A8CC2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E41A29"/>
    <w:multiLevelType w:val="hybridMultilevel"/>
    <w:tmpl w:val="93E05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4"/>
  </w:num>
  <w:num w:numId="14">
    <w:abstractNumId w:val="12"/>
  </w:num>
  <w:num w:numId="15">
    <w:abstractNumId w:val="13"/>
  </w:num>
  <w:num w:numId="16">
    <w:abstractNumId w:val="16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7"/>
  <w:proofState w:spelling="clean"/>
  <w:attachedTemplate r:id="rId1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FE6"/>
    <w:rsid w:val="00017AC1"/>
    <w:rsid w:val="000838C6"/>
    <w:rsid w:val="00096208"/>
    <w:rsid w:val="000970D8"/>
    <w:rsid w:val="000F07A0"/>
    <w:rsid w:val="00161769"/>
    <w:rsid w:val="00195796"/>
    <w:rsid w:val="001C1BD6"/>
    <w:rsid w:val="001F65A1"/>
    <w:rsid w:val="0023063A"/>
    <w:rsid w:val="0027797D"/>
    <w:rsid w:val="00292AA4"/>
    <w:rsid w:val="002C0713"/>
    <w:rsid w:val="002C248D"/>
    <w:rsid w:val="002D6D0D"/>
    <w:rsid w:val="003032E4"/>
    <w:rsid w:val="003044EC"/>
    <w:rsid w:val="00311E2D"/>
    <w:rsid w:val="003203C1"/>
    <w:rsid w:val="00323ABF"/>
    <w:rsid w:val="003245EF"/>
    <w:rsid w:val="00425448"/>
    <w:rsid w:val="00426834"/>
    <w:rsid w:val="004920CA"/>
    <w:rsid w:val="004A58F4"/>
    <w:rsid w:val="004F27AF"/>
    <w:rsid w:val="005E6848"/>
    <w:rsid w:val="00612B50"/>
    <w:rsid w:val="00693BBA"/>
    <w:rsid w:val="006D038E"/>
    <w:rsid w:val="006F7B42"/>
    <w:rsid w:val="00710DDE"/>
    <w:rsid w:val="00760557"/>
    <w:rsid w:val="00771A9E"/>
    <w:rsid w:val="00791DBF"/>
    <w:rsid w:val="007E6F5C"/>
    <w:rsid w:val="007F3C20"/>
    <w:rsid w:val="0082765A"/>
    <w:rsid w:val="0089201F"/>
    <w:rsid w:val="008A20D9"/>
    <w:rsid w:val="008A38F9"/>
    <w:rsid w:val="008B1E8E"/>
    <w:rsid w:val="008E6CF2"/>
    <w:rsid w:val="008F2C3B"/>
    <w:rsid w:val="008F738D"/>
    <w:rsid w:val="00907A36"/>
    <w:rsid w:val="00920AE5"/>
    <w:rsid w:val="00922270"/>
    <w:rsid w:val="00937CB9"/>
    <w:rsid w:val="00955E25"/>
    <w:rsid w:val="00974FE6"/>
    <w:rsid w:val="009C629E"/>
    <w:rsid w:val="009D7FFA"/>
    <w:rsid w:val="009F2748"/>
    <w:rsid w:val="009F389B"/>
    <w:rsid w:val="009F6C52"/>
    <w:rsid w:val="009F757E"/>
    <w:rsid w:val="00A71CFA"/>
    <w:rsid w:val="00A939D8"/>
    <w:rsid w:val="00A96CAB"/>
    <w:rsid w:val="00AC09A3"/>
    <w:rsid w:val="00AE6C75"/>
    <w:rsid w:val="00B07509"/>
    <w:rsid w:val="00BC511A"/>
    <w:rsid w:val="00C326FB"/>
    <w:rsid w:val="00C32CA2"/>
    <w:rsid w:val="00C6154A"/>
    <w:rsid w:val="00C7740D"/>
    <w:rsid w:val="00C84A50"/>
    <w:rsid w:val="00C95EA3"/>
    <w:rsid w:val="00CC243B"/>
    <w:rsid w:val="00D50150"/>
    <w:rsid w:val="00D80A8F"/>
    <w:rsid w:val="00D95503"/>
    <w:rsid w:val="00DB4764"/>
    <w:rsid w:val="00DB7602"/>
    <w:rsid w:val="00E1457F"/>
    <w:rsid w:val="00E2214E"/>
    <w:rsid w:val="00E43AA5"/>
    <w:rsid w:val="00EA550B"/>
    <w:rsid w:val="00EC67A6"/>
    <w:rsid w:val="00EF6C21"/>
    <w:rsid w:val="00F35CAC"/>
    <w:rsid w:val="00FC4447"/>
    <w:rsid w:val="00FC4E5F"/>
    <w:rsid w:val="00FF4DDD"/>
    <w:rsid w:val="4F299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697B5FD"/>
  <w15:chartTrackingRefBased/>
  <w15:docId w15:val="{8312658D-E3EB-E844-A72E-A9DA3C36B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B3A2E" w:themeColor="text2"/>
        <w:sz w:val="22"/>
        <w:szCs w:val="22"/>
        <w:lang w:val="en-US" w:eastAsia="ja-JP" w:bidi="ar-SA"/>
      </w:rPr>
    </w:rPrDefault>
    <w:pPrDefault>
      <w:pPr>
        <w:spacing w:after="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320" w:after="200"/>
      <w:contextualSpacing/>
      <w:outlineLvl w:val="0"/>
    </w:pPr>
    <w:rPr>
      <w:rFonts w:asciiTheme="majorHAnsi" w:hAnsiTheme="majorHAnsi"/>
      <w:b/>
      <w:spacing w:val="21"/>
      <w:sz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20" w:after="80"/>
      <w:contextualSpacing/>
      <w:outlineLvl w:val="1"/>
    </w:pPr>
    <w:rPr>
      <w:rFonts w:asciiTheme="majorHAnsi" w:eastAsiaTheme="majorEastAsia" w:hAnsiTheme="majorHAnsi" w:cstheme="majorBidi"/>
      <w:b/>
      <w:i/>
      <w:spacing w:val="2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outlineLvl w:val="2"/>
    </w:pPr>
    <w:rPr>
      <w:rFonts w:asciiTheme="majorHAnsi" w:eastAsiaTheme="majorEastAsia" w:hAnsiTheme="majorHAnsi" w:cstheme="majorBidi"/>
      <w:i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3"/>
    </w:pPr>
    <w:rPr>
      <w:rFonts w:asciiTheme="majorHAnsi" w:eastAsiaTheme="majorEastAsia" w:hAnsiTheme="majorHAnsi" w:cstheme="majorBidi"/>
      <w:b/>
      <w:iCs/>
      <w:caps/>
      <w:spacing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4"/>
    </w:pPr>
    <w:rPr>
      <w:rFonts w:asciiTheme="majorHAnsi" w:eastAsiaTheme="majorEastAsia" w:hAnsiTheme="majorHAnsi" w:cstheme="majorBidi"/>
      <w:b/>
      <w:spacing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5"/>
    </w:pPr>
    <w:rPr>
      <w:rFonts w:asciiTheme="majorHAnsi" w:eastAsiaTheme="majorEastAsia" w:hAnsiTheme="majorHAnsi" w:cstheme="majorBidi"/>
      <w:b/>
      <w:i/>
      <w:spacing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6"/>
    </w:pPr>
    <w:rPr>
      <w:rFonts w:asciiTheme="majorHAnsi" w:eastAsiaTheme="majorEastAsia" w:hAnsiTheme="majorHAnsi" w:cstheme="majorBidi"/>
      <w:iCs/>
      <w:spacing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7"/>
    </w:pPr>
    <w:rPr>
      <w:rFonts w:asciiTheme="majorHAnsi" w:eastAsiaTheme="majorEastAsia" w:hAnsiTheme="majorHAnsi" w:cstheme="majorBidi"/>
      <w:b/>
      <w:color w:val="A6856E" w:themeColor="text2" w:themeTint="99"/>
      <w:spacing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8"/>
    </w:pPr>
    <w:rPr>
      <w:rFonts w:asciiTheme="majorHAnsi" w:eastAsiaTheme="majorEastAsia" w:hAnsiTheme="majorHAnsi" w:cstheme="majorBidi"/>
      <w:b/>
      <w:iCs/>
      <w:caps/>
      <w:color w:val="A6856E" w:themeColor="text2" w:themeTint="99"/>
      <w:spacing w:val="21"/>
      <w:sz w:val="2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semiHidden/>
    <w:unhideWhenUsed/>
    <w:pPr>
      <w:spacing w:after="240" w:line="240" w:lineRule="auto"/>
      <w:contextualSpacing/>
    </w:pPr>
    <w:rPr>
      <w:rFonts w:asciiTheme="majorHAnsi" w:eastAsiaTheme="majorEastAsia" w:hAnsiTheme="majorHAnsi" w:cstheme="majorBidi"/>
      <w:b/>
      <w:caps/>
      <w:spacing w:val="21"/>
      <w:kern w:val="28"/>
      <w:sz w:val="64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b/>
      <w:caps/>
      <w:spacing w:val="21"/>
      <w:kern w:val="28"/>
      <w:sz w:val="64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pPr>
      <w:numPr>
        <w:ilvl w:val="1"/>
      </w:numPr>
      <w:spacing w:after="960" w:line="240" w:lineRule="auto"/>
      <w:contextualSpacing/>
    </w:pPr>
    <w:rPr>
      <w:rFonts w:eastAsiaTheme="minorEastAsia"/>
      <w:i/>
      <w:spacing w:val="21"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spacing w:val="21"/>
      <w:sz w:val="26"/>
    </w:rPr>
  </w:style>
  <w:style w:type="paragraph" w:styleId="Header">
    <w:name w:val="header"/>
    <w:basedOn w:val="Normal"/>
    <w:link w:val="HeaderChar"/>
    <w:uiPriority w:val="99"/>
    <w:unhideWhenUsed/>
    <w:qFormat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  <w:rPr>
      <w:b/>
      <w:spacing w:val="21"/>
      <w:sz w:val="26"/>
    </w:rPr>
  </w:style>
  <w:style w:type="character" w:customStyle="1" w:styleId="FooterChar">
    <w:name w:val="Footer Char"/>
    <w:basedOn w:val="DefaultParagraphFont"/>
    <w:link w:val="Footer"/>
    <w:uiPriority w:val="99"/>
    <w:rPr>
      <w:b/>
      <w:spacing w:val="21"/>
      <w:sz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i/>
      <w:spacing w:val="21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  <w:spacing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i/>
      <w:spacing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spacing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b/>
      <w:color w:val="A6856E" w:themeColor="text2" w:themeTint="99"/>
      <w:spacing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b/>
      <w:iCs/>
      <w:caps/>
      <w:color w:val="A6856E" w:themeColor="text2" w:themeTint="99"/>
      <w:spacing w:val="21"/>
      <w:sz w:val="20"/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Pr>
      <w:b/>
      <w:iCs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i/>
      <w:spacing w:val="21"/>
      <w:sz w:val="36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  <w:caps/>
      <w:smallCaps w:val="0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40" w:after="240"/>
      <w:contextualSpacing/>
    </w:pPr>
    <w:rPr>
      <w:i/>
      <w:iCs/>
      <w:sz w:val="32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sz w:val="3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240" w:after="240"/>
      <w:contextualSpacing/>
    </w:pPr>
    <w:rPr>
      <w:b/>
      <w:i/>
      <w:iCs/>
      <w:sz w:val="32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sz w:val="32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4B3A2E" w:themeColor="text2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i/>
      <w:caps/>
      <w:smallCaps w:val="0"/>
      <w:color w:val="4B3A2E" w:themeColor="text2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Pr>
      <w:b w:val="0"/>
      <w:bCs/>
      <w:i w:val="0"/>
      <w:iCs/>
      <w:spacing w:val="0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18"/>
      <w:szCs w:val="18"/>
    </w:rPr>
  </w:style>
  <w:style w:type="paragraph" w:customStyle="1" w:styleId="ContactInfo">
    <w:name w:val="Contact Info"/>
    <w:basedOn w:val="Normal"/>
    <w:uiPriority w:val="2"/>
    <w:qFormat/>
    <w:pPr>
      <w:spacing w:after="920"/>
      <w:contextualSpacing/>
    </w:p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4B3A2E" w:themeColor="text2"/>
    </w:rPr>
  </w:style>
  <w:style w:type="character" w:styleId="IntenseEmphasis">
    <w:name w:val="Intense Emphasis"/>
    <w:basedOn w:val="DefaultParagraphFont"/>
    <w:uiPriority w:val="21"/>
    <w:semiHidden/>
    <w:unhideWhenUsed/>
    <w:rPr>
      <w:b/>
      <w:i/>
      <w:iCs/>
      <w:color w:val="4B3A2E" w:themeColor="text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ListParagraph">
    <w:name w:val="List Paragraph"/>
    <w:basedOn w:val="Normal"/>
    <w:uiPriority w:val="34"/>
    <w:unhideWhenUsed/>
    <w:qFormat/>
    <w:pPr>
      <w:ind w:left="216" w:hanging="216"/>
      <w:contextualSpacing/>
    </w:pPr>
  </w:style>
  <w:style w:type="paragraph" w:customStyle="1" w:styleId="Name">
    <w:name w:val="Name"/>
    <w:basedOn w:val="Normal"/>
    <w:link w:val="NameChar"/>
    <w:uiPriority w:val="1"/>
    <w:qFormat/>
    <w:pPr>
      <w:spacing w:after="240" w:line="240" w:lineRule="auto"/>
      <w:contextualSpacing/>
    </w:pPr>
    <w:rPr>
      <w:b/>
      <w:caps/>
      <w:spacing w:val="21"/>
      <w:sz w:val="36"/>
    </w:rPr>
  </w:style>
  <w:style w:type="character" w:customStyle="1" w:styleId="NameChar">
    <w:name w:val="Name Char"/>
    <w:basedOn w:val="DefaultParagraphFont"/>
    <w:link w:val="Name"/>
    <w:uiPriority w:val="1"/>
    <w:rPr>
      <w:b/>
      <w:caps/>
      <w:spacing w:val="21"/>
      <w:sz w:val="3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i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iCs/>
      <w:caps/>
      <w:spacing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%7b56EA9653-6142-9441-9552-AD1F98D2495E%7dtf1639212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559EED7BEDD26B4BB9E86530DDFC82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C1E1-C70B-5A4B-8EFB-21E5F0BC9E49}"/>
      </w:docPartPr>
      <w:docPartBody>
        <w:p w:rsidR="00F32378" w:rsidRDefault="007801DD">
          <w:pPr>
            <w:pStyle w:val="559EED7BEDD26B4BB9E86530DDFC8230"/>
          </w:pPr>
          <w:r>
            <w:t>Skills Summary</w:t>
          </w:r>
        </w:p>
      </w:docPartBody>
    </w:docPart>
    <w:docPart>
      <w:docPartPr>
        <w:name w:val="1F89C30D22B671439E5343B3B48366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AF80CB-69BD-4D4D-8FF0-E1FC8A1247D4}"/>
      </w:docPartPr>
      <w:docPartBody>
        <w:p w:rsidR="00F32378" w:rsidRDefault="007801DD">
          <w:pPr>
            <w:pStyle w:val="1F89C30D22B671439E5343B3B48366EE"/>
          </w:pPr>
          <w:r>
            <w:t>Education</w:t>
          </w:r>
        </w:p>
      </w:docPartBody>
    </w:docPart>
    <w:docPart>
      <w:docPartPr>
        <w:name w:val="444F394AA33616488AA2E0214BAF7D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C6A6F-4C26-2F46-9170-DE38500D837E}"/>
      </w:docPartPr>
      <w:docPartBody>
        <w:p w:rsidR="00F32378" w:rsidRDefault="007801DD">
          <w:pPr>
            <w:pStyle w:val="444F394AA33616488AA2E0214BAF7DA2"/>
          </w:pPr>
          <w:r>
            <w:t>Experience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378"/>
    <w:rsid w:val="003B224E"/>
    <w:rsid w:val="00685CE7"/>
    <w:rsid w:val="007801DD"/>
    <w:rsid w:val="00DA0C76"/>
    <w:rsid w:val="00F3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59EED7BEDD26B4BB9E86530DDFC8230">
    <w:name w:val="559EED7BEDD26B4BB9E86530DDFC8230"/>
  </w:style>
  <w:style w:type="paragraph" w:customStyle="1" w:styleId="1F89C30D22B671439E5343B3B48366EE">
    <w:name w:val="1F89C30D22B671439E5343B3B48366EE"/>
  </w:style>
  <w:style w:type="paragraph" w:customStyle="1" w:styleId="444F394AA33616488AA2E0214BAF7DA2">
    <w:name w:val="444F394AA33616488AA2E0214BAF7D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4B3A2E"/>
      </a:dk2>
      <a:lt2>
        <a:srgbClr val="F1EFEE"/>
      </a:lt2>
      <a:accent1>
        <a:srgbClr val="9E4733"/>
      </a:accent1>
      <a:accent2>
        <a:srgbClr val="DBA84D"/>
      </a:accent2>
      <a:accent3>
        <a:srgbClr val="4A5C6E"/>
      </a:accent3>
      <a:accent4>
        <a:srgbClr val="C76B42"/>
      </a:accent4>
      <a:accent5>
        <a:srgbClr val="AB967D"/>
      </a:accent5>
      <a:accent6>
        <a:srgbClr val="8B465F"/>
      </a:accent6>
      <a:hlink>
        <a:srgbClr val="3D859C"/>
      </a:hlink>
      <a:folHlink>
        <a:srgbClr val="A65E8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%7b56EA9653-6142-9441-9552-AD1F98D2495E%7dtf16392120.dotx</Template>
  <TotalTime>0</TotalTime>
  <Pages>2</Pages>
  <Words>393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Gonzales</dc:creator>
  <cp:keywords/>
  <dc:description/>
  <cp:lastModifiedBy>Valeria Gonzales</cp:lastModifiedBy>
  <cp:revision>2</cp:revision>
  <dcterms:created xsi:type="dcterms:W3CDTF">2020-09-20T21:43:00Z</dcterms:created>
  <dcterms:modified xsi:type="dcterms:W3CDTF">2020-09-20T21:43:00Z</dcterms:modified>
</cp:coreProperties>
</file>